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63E" w:rsidRDefault="00416624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21pt;margin-top:817pt;width:22pt;height:21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771005" cy="9695815"/>
            <wp:effectExtent l="0" t="0" r="1079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4521" t="5000" r="8138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969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363E" w:rsidRDefault="00416624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6762115" cy="9733915"/>
            <wp:effectExtent l="0" t="0" r="63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6183" t="313" r="5476" b="521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973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363E" w:rsidRDefault="0041662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6686550" cy="97345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7759" t="833" r="4655" b="166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6715125" cy="9781540"/>
            <wp:effectExtent l="0" t="0" r="952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120" t="521" r="7389" b="1458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8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363E" w:rsidRDefault="0041662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6770370" cy="9762490"/>
            <wp:effectExtent l="0" t="0" r="11430" b="10160"/>
            <wp:docPr id="5" name="图片 5" descr="N_H7G5_LYBARK{KPRDJV1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_H7G5_LYBARK{KPRDJV1K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532" r="5991" b="836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3E" w:rsidRDefault="00416624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6704965" cy="9762490"/>
            <wp:effectExtent l="0" t="0" r="635" b="1016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5833" t="6250" r="8472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976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363E" w:rsidRDefault="0041662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sectPr w:rsidR="00E6363E" w:rsidSect="00E636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7" w:bottom="567" w:left="56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624" w:rsidRDefault="00416624">
      <w:r>
        <w:separator/>
      </w:r>
    </w:p>
  </w:endnote>
  <w:endnote w:type="continuationSeparator" w:id="0">
    <w:p w:rsidR="00416624" w:rsidRDefault="0041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C1" w:rsidRDefault="00B371C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43" w:rsidRDefault="004166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C1" w:rsidRDefault="00B371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624" w:rsidRDefault="00416624">
      <w:r>
        <w:separator/>
      </w:r>
    </w:p>
  </w:footnote>
  <w:footnote w:type="continuationSeparator" w:id="0">
    <w:p w:rsidR="00416624" w:rsidRDefault="00416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C1" w:rsidRDefault="00B371C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43" w:rsidRDefault="00B371C1">
    <w:pPr>
      <w:pStyle w:val="a4"/>
    </w:pPr>
    <w:bookmarkStart w:id="0" w:name="_GoBack"/>
    <w:bookmarkEnd w:id="0"/>
    <w:r>
      <w:rPr>
        <w:noProof/>
      </w:rPr>
      <w:drawing>
        <wp:inline distT="0" distB="0" distL="0" distR="0">
          <wp:extent cx="5810250" cy="571500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C1" w:rsidRDefault="00B371C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371C1"/>
    <w:rsid w:val="00416624"/>
    <w:rsid w:val="00B3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363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70243"/>
    <w:rPr>
      <w:sz w:val="18"/>
      <w:szCs w:val="18"/>
    </w:rPr>
  </w:style>
  <w:style w:type="character" w:customStyle="1" w:styleId="Char">
    <w:name w:val="批注框文本 Char"/>
    <w:basedOn w:val="a0"/>
    <w:link w:val="a3"/>
    <w:rsid w:val="00A7024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A702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7024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A702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7024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3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2013-06-19T04:50:00Z</dcterms:created>
  <dcterms:modified xsi:type="dcterms:W3CDTF">2018-06-22T23:27:00Z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